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DC811" w14:textId="77777777" w:rsidR="00AF0BD1" w:rsidRPr="00CA557D" w:rsidRDefault="00AF2D4D">
      <w:pPr>
        <w:spacing w:after="240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Образец уведомления об организованной перевозке группы детей автобусами</w:t>
      </w:r>
    </w:p>
    <w:p w14:paraId="03711ECE" w14:textId="465FFC0C" w:rsidR="00AF0BD1" w:rsidRPr="00CA557D" w:rsidRDefault="00AF2D4D">
      <w:pPr>
        <w:ind w:left="4962"/>
        <w:rPr>
          <w:sz w:val="22"/>
          <w:szCs w:val="22"/>
        </w:rPr>
      </w:pPr>
      <w:r w:rsidRPr="00CA557D">
        <w:rPr>
          <w:sz w:val="22"/>
          <w:szCs w:val="22"/>
        </w:rPr>
        <w:t>В</w:t>
      </w:r>
      <w:r w:rsidR="00BF067F">
        <w:rPr>
          <w:sz w:val="22"/>
          <w:szCs w:val="22"/>
        </w:rPr>
        <w:t xml:space="preserve">  </w:t>
      </w:r>
    </w:p>
    <w:p w14:paraId="25B76428" w14:textId="77777777" w:rsidR="00AF0BD1" w:rsidRDefault="00AF2D4D">
      <w:pPr>
        <w:pBdr>
          <w:top w:val="single" w:sz="4" w:space="1" w:color="auto"/>
        </w:pBdr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(отдел, отделение) Госавтоинспекции)</w:t>
      </w:r>
    </w:p>
    <w:p w14:paraId="078A2987" w14:textId="77777777" w:rsidR="00AF0BD1" w:rsidRDefault="00AF2D4D">
      <w:pPr>
        <w:ind w:left="4962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</w:p>
    <w:p w14:paraId="5A67CF19" w14:textId="77777777" w:rsidR="00AF0BD1" w:rsidRDefault="00AF2D4D">
      <w:pPr>
        <w:pBdr>
          <w:top w:val="single" w:sz="4" w:space="1" w:color="auto"/>
        </w:pBdr>
        <w:ind w:left="5297"/>
        <w:jc w:val="center"/>
        <w:rPr>
          <w:sz w:val="18"/>
          <w:szCs w:val="18"/>
        </w:rPr>
      </w:pPr>
      <w:r>
        <w:rPr>
          <w:sz w:val="18"/>
          <w:szCs w:val="18"/>
        </w:rPr>
        <w:t>(Ф.И.О. физического лица, должность и Ф.И.О. лица, представляющего интересы юридического лица)</w:t>
      </w:r>
    </w:p>
    <w:p w14:paraId="5B80CE9E" w14:textId="77777777" w:rsidR="00AF0BD1" w:rsidRDefault="00AF0BD1">
      <w:pPr>
        <w:ind w:left="4962"/>
        <w:rPr>
          <w:sz w:val="22"/>
          <w:szCs w:val="22"/>
        </w:rPr>
      </w:pPr>
    </w:p>
    <w:p w14:paraId="778369BF" w14:textId="77777777" w:rsidR="00AF0BD1" w:rsidRDefault="00AF2D4D">
      <w:pPr>
        <w:pBdr>
          <w:top w:val="single" w:sz="4" w:space="1" w:color="auto"/>
        </w:pBd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(место регистрации физического лица или юридический адрес)</w:t>
      </w:r>
    </w:p>
    <w:p w14:paraId="077CC93D" w14:textId="77777777" w:rsidR="003633DE" w:rsidRDefault="003633DE">
      <w:pPr>
        <w:spacing w:before="120" w:after="120"/>
        <w:jc w:val="center"/>
        <w:rPr>
          <w:b/>
          <w:bCs/>
          <w:sz w:val="26"/>
          <w:szCs w:val="26"/>
        </w:rPr>
      </w:pPr>
    </w:p>
    <w:p w14:paraId="5940DE95" w14:textId="77777777" w:rsidR="00AF0BD1" w:rsidRDefault="00AF2D4D">
      <w:pPr>
        <w:spacing w:before="120"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об организованной перевозке группы детей автобусами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76"/>
        <w:gridCol w:w="1134"/>
        <w:gridCol w:w="737"/>
      </w:tblGrid>
      <w:tr w:rsidR="00AF0BD1" w14:paraId="7143E45D" w14:textId="77777777"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E787" w14:textId="77777777" w:rsidR="00AF0BD1" w:rsidRDefault="00AF2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Уведомляем об организованной перевозке группы детей в количестве: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9E103" w14:textId="77777777" w:rsidR="00AF0BD1" w:rsidRDefault="00AF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A080F" w14:textId="77777777" w:rsidR="00AF0BD1" w:rsidRDefault="00AF2D4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</w:tr>
    </w:tbl>
    <w:p w14:paraId="549CB779" w14:textId="77777777" w:rsidR="00AF0BD1" w:rsidRDefault="00AF0BD1">
      <w:pPr>
        <w:rPr>
          <w:sz w:val="22"/>
          <w:szCs w:val="22"/>
        </w:rPr>
      </w:pPr>
    </w:p>
    <w:p w14:paraId="1B37882F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детского коллектива: </w:t>
      </w:r>
      <w:proofErr w:type="gramStart"/>
      <w:r>
        <w:rPr>
          <w:sz w:val="18"/>
          <w:szCs w:val="18"/>
        </w:rPr>
        <w:t>например</w:t>
      </w:r>
      <w:proofErr w:type="gramEnd"/>
      <w:r>
        <w:rPr>
          <w:sz w:val="18"/>
          <w:szCs w:val="18"/>
        </w:rPr>
        <w:t xml:space="preserve"> ученики средней общеобразовательной школы № ..., туристическая группа, спортивная команда и т.д.)</w:t>
      </w:r>
    </w:p>
    <w:p w14:paraId="3C7023C7" w14:textId="77777777" w:rsidR="00AF0BD1" w:rsidRDefault="00AF0BD1">
      <w:pPr>
        <w:rPr>
          <w:sz w:val="22"/>
          <w:szCs w:val="22"/>
        </w:rPr>
      </w:pPr>
    </w:p>
    <w:p w14:paraId="351965AE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240"/>
        <w:gridCol w:w="2920"/>
        <w:gridCol w:w="2268"/>
      </w:tblGrid>
      <w:tr w:rsidR="00AF0BD1" w14:paraId="4B5A9660" w14:textId="77777777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5E9CA1" w14:textId="77777777" w:rsidR="00AF0BD1" w:rsidRDefault="00AF2D4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начала перевозки: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AB8CDB" w14:textId="77777777" w:rsidR="00AF0BD1" w:rsidRDefault="00AF0B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76228" w14:textId="77777777" w:rsidR="00AF0BD1" w:rsidRDefault="00AF2D4D">
            <w:pPr>
              <w:ind w:right="5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окончания перевозки: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D8601" w14:textId="77777777" w:rsidR="00AF0BD1" w:rsidRDefault="00AF0B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D47BBB0" w14:textId="77777777" w:rsidR="00AF0BD1" w:rsidRDefault="00AF0BD1">
      <w:pPr>
        <w:rPr>
          <w:b/>
          <w:bCs/>
          <w:sz w:val="22"/>
          <w:szCs w:val="22"/>
        </w:rPr>
      </w:pPr>
    </w:p>
    <w:p w14:paraId="73F82E78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131BA237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Организатор перевозки (в случае если он не является заказчиком):  </w:t>
      </w:r>
    </w:p>
    <w:p w14:paraId="262ACBC2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52D798A8" w14:textId="77777777" w:rsidR="00AF0BD1" w:rsidRDefault="00AF0BD1">
      <w:pPr>
        <w:rPr>
          <w:b/>
          <w:bCs/>
          <w:sz w:val="22"/>
          <w:szCs w:val="22"/>
        </w:rPr>
      </w:pPr>
    </w:p>
    <w:p w14:paraId="3408544D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3E96DDB2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Заказчик перевозки (фрахтователь):  </w:t>
      </w:r>
    </w:p>
    <w:p w14:paraId="3CC3D9B2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(согласно договору фрахта или заказ-наряда, в случае использования собственного автобуса -)</w:t>
      </w:r>
    </w:p>
    <w:p w14:paraId="408347F2" w14:textId="77777777" w:rsidR="00AF0BD1" w:rsidRDefault="00AF0BD1">
      <w:pPr>
        <w:rPr>
          <w:b/>
          <w:bCs/>
          <w:sz w:val="22"/>
          <w:szCs w:val="22"/>
        </w:rPr>
      </w:pPr>
    </w:p>
    <w:p w14:paraId="076BF74B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53FAACB2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Перевозчик (фрахтовщик):  </w:t>
      </w:r>
    </w:p>
    <w:p w14:paraId="52C00832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(согласно договору фрахта или заказ-наряда)</w:t>
      </w:r>
    </w:p>
    <w:p w14:paraId="2C0756B5" w14:textId="77777777" w:rsidR="00AF0BD1" w:rsidRDefault="00AF0BD1">
      <w:pPr>
        <w:rPr>
          <w:b/>
          <w:bCs/>
          <w:sz w:val="22"/>
          <w:szCs w:val="22"/>
        </w:rPr>
      </w:pPr>
    </w:p>
    <w:p w14:paraId="309630DA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0CDCDF89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маршрута. а) график движения с расчетным временем перевозки</w:t>
      </w:r>
    </w:p>
    <w:p w14:paraId="10783110" w14:textId="77777777" w:rsidR="00AF0BD1" w:rsidRDefault="00AF0BD1">
      <w:pPr>
        <w:rPr>
          <w:b/>
          <w:bCs/>
          <w:sz w:val="22"/>
          <w:szCs w:val="22"/>
        </w:rPr>
      </w:pPr>
    </w:p>
    <w:p w14:paraId="6DFEDF51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(адрес места начала перевозки, названия автомобильных дорог по маршруту перевозки,</w:t>
      </w:r>
    </w:p>
    <w:p w14:paraId="65CA2294" w14:textId="77777777" w:rsidR="00AF0BD1" w:rsidRDefault="00AF0BD1">
      <w:pPr>
        <w:rPr>
          <w:b/>
          <w:bCs/>
          <w:sz w:val="22"/>
          <w:szCs w:val="22"/>
        </w:rPr>
      </w:pPr>
    </w:p>
    <w:p w14:paraId="169D8739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адрес места окончания перевозки, расстояние перевозки в км, расчетное время в пути)</w:t>
      </w:r>
    </w:p>
    <w:p w14:paraId="3459480F" w14:textId="77777777" w:rsidR="00AF0BD1" w:rsidRDefault="00AF0BD1">
      <w:pPr>
        <w:rPr>
          <w:b/>
          <w:bCs/>
          <w:sz w:val="22"/>
          <w:szCs w:val="22"/>
        </w:rPr>
      </w:pPr>
    </w:p>
    <w:p w14:paraId="602E43AF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69E7816A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б) места и время остановок для отдыха  </w:t>
      </w:r>
    </w:p>
    <w:p w14:paraId="715CAE79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 указанием наименования юридического лица или индивидуального предпринимателя, осуществляющих деятельность</w:t>
      </w:r>
    </w:p>
    <w:p w14:paraId="0B9E588A" w14:textId="77777777" w:rsidR="00AF0BD1" w:rsidRDefault="00AF0BD1">
      <w:pPr>
        <w:rPr>
          <w:b/>
          <w:bCs/>
          <w:sz w:val="22"/>
          <w:szCs w:val="22"/>
        </w:rPr>
      </w:pPr>
    </w:p>
    <w:p w14:paraId="54B74DEB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в области оказания гостиничных услуг, либо реестрового номера туроператора, осуществляющего организацию</w:t>
      </w:r>
    </w:p>
    <w:p w14:paraId="17351B85" w14:textId="77777777" w:rsidR="00AF0BD1" w:rsidRDefault="00AF0BD1">
      <w:pPr>
        <w:rPr>
          <w:b/>
          <w:bCs/>
          <w:sz w:val="22"/>
          <w:szCs w:val="22"/>
        </w:rPr>
      </w:pPr>
    </w:p>
    <w:p w14:paraId="6B6D8D6A" w14:textId="77777777" w:rsidR="00AF0BD1" w:rsidRDefault="00AF2D4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перевозки)</w:t>
      </w:r>
    </w:p>
    <w:p w14:paraId="64D6FC03" w14:textId="77777777" w:rsidR="00AF0BD1" w:rsidRDefault="00AF0BD1">
      <w:pPr>
        <w:rPr>
          <w:b/>
          <w:bCs/>
          <w:sz w:val="22"/>
          <w:szCs w:val="22"/>
        </w:rPr>
      </w:pPr>
    </w:p>
    <w:p w14:paraId="268EFD7F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569FB505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Автобусы (марка, государственный регистрационный)</w:t>
      </w:r>
    </w:p>
    <w:p w14:paraId="47F07062" w14:textId="77777777" w:rsidR="00AF0BD1" w:rsidRDefault="00AF2D4D">
      <w:pPr>
        <w:rPr>
          <w:sz w:val="22"/>
          <w:szCs w:val="22"/>
        </w:rPr>
      </w:pPr>
      <w:r>
        <w:rPr>
          <w:sz w:val="22"/>
          <w:szCs w:val="22"/>
        </w:rPr>
        <w:t xml:space="preserve">1.  </w:t>
      </w:r>
    </w:p>
    <w:p w14:paraId="6E144B32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1B95B713" w14:textId="77777777" w:rsidR="00AF0BD1" w:rsidRDefault="00AF2D4D">
      <w:pPr>
        <w:rPr>
          <w:sz w:val="22"/>
          <w:szCs w:val="22"/>
        </w:rPr>
      </w:pPr>
      <w:r>
        <w:rPr>
          <w:sz w:val="22"/>
          <w:szCs w:val="22"/>
        </w:rPr>
        <w:t xml:space="preserve">2.  </w:t>
      </w:r>
    </w:p>
    <w:p w14:paraId="599D1BC2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7B3EC2BB" w14:textId="77777777" w:rsidR="00AF0BD1" w:rsidRDefault="00AF2D4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Водители (фамилия, имя, отчество, номер водительского удостоверения, стаж по категории “D”, телефон)</w:t>
      </w:r>
    </w:p>
    <w:p w14:paraId="31C1774C" w14:textId="77777777" w:rsidR="00AF0BD1" w:rsidRDefault="00AF2D4D">
      <w:pPr>
        <w:rPr>
          <w:sz w:val="22"/>
          <w:szCs w:val="22"/>
        </w:rPr>
      </w:pPr>
      <w:r>
        <w:rPr>
          <w:sz w:val="22"/>
          <w:szCs w:val="22"/>
        </w:rPr>
        <w:t xml:space="preserve">1.  </w:t>
      </w:r>
    </w:p>
    <w:p w14:paraId="660A5FB8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37071021" w14:textId="77777777" w:rsidR="00AF0BD1" w:rsidRDefault="00AF0BD1">
      <w:pPr>
        <w:rPr>
          <w:sz w:val="22"/>
          <w:szCs w:val="22"/>
        </w:rPr>
      </w:pPr>
    </w:p>
    <w:p w14:paraId="25028640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6CE50AEE" w14:textId="77777777" w:rsidR="00AF0BD1" w:rsidRDefault="00AF2D4D">
      <w:pPr>
        <w:rPr>
          <w:sz w:val="22"/>
          <w:szCs w:val="22"/>
        </w:rPr>
      </w:pPr>
      <w:r>
        <w:rPr>
          <w:sz w:val="22"/>
          <w:szCs w:val="22"/>
        </w:rPr>
        <w:t xml:space="preserve">2.  </w:t>
      </w:r>
    </w:p>
    <w:p w14:paraId="29E149D1" w14:textId="77777777" w:rsidR="00AF0BD1" w:rsidRDefault="00AF0BD1">
      <w:pPr>
        <w:pBdr>
          <w:top w:val="single" w:sz="4" w:space="1" w:color="auto"/>
        </w:pBdr>
        <w:rPr>
          <w:sz w:val="2"/>
          <w:szCs w:val="2"/>
        </w:rPr>
      </w:pPr>
    </w:p>
    <w:p w14:paraId="42D9AC6B" w14:textId="77777777" w:rsidR="00AF0BD1" w:rsidRDefault="00AF2D4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Приложение:</w:t>
      </w:r>
    </w:p>
    <w:p w14:paraId="33B86860" w14:textId="77777777" w:rsidR="00AF0BD1" w:rsidRDefault="00AF2D4D">
      <w:pPr>
        <w:jc w:val="both"/>
        <w:rPr>
          <w:sz w:val="18"/>
          <w:szCs w:val="18"/>
        </w:rPr>
      </w:pPr>
      <w:r>
        <w:rPr>
          <w:sz w:val="18"/>
          <w:szCs w:val="18"/>
        </w:rPr>
        <w:t>1. Список назначенных сопровождающих (с указанием фамилии, имени, отчества каждого сопровождающего, его телефона),</w:t>
      </w:r>
    </w:p>
    <w:p w14:paraId="44890D1B" w14:textId="77777777" w:rsidR="00AF0BD1" w:rsidRDefault="00AF2D4D">
      <w:pPr>
        <w:jc w:val="both"/>
        <w:rPr>
          <w:sz w:val="18"/>
          <w:szCs w:val="18"/>
        </w:rPr>
      </w:pPr>
      <w:r>
        <w:rPr>
          <w:sz w:val="18"/>
          <w:szCs w:val="18"/>
        </w:rPr>
        <w:t>2. Список детей (с указанием фамилии, имени, отчества и возраста каждого ребенка)</w:t>
      </w:r>
    </w:p>
    <w:p w14:paraId="58C8A3AB" w14:textId="77777777" w:rsidR="00AF0BD1" w:rsidRDefault="00AF2D4D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Контактные данные (телефон, факс, адрес электронной почты):</w:t>
      </w:r>
    </w:p>
    <w:p w14:paraId="243BAF50" w14:textId="77777777" w:rsidR="00AF0BD1" w:rsidRDefault="00AF0BD1">
      <w:pPr>
        <w:rPr>
          <w:b/>
          <w:bCs/>
          <w:sz w:val="18"/>
          <w:szCs w:val="18"/>
        </w:rPr>
      </w:pPr>
    </w:p>
    <w:p w14:paraId="20C161E3" w14:textId="77777777" w:rsidR="00AF0BD1" w:rsidRDefault="00AF0BD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6010"/>
        <w:gridCol w:w="1985"/>
      </w:tblGrid>
      <w:tr w:rsidR="00AF0BD1" w14:paraId="42FDB0CE" w14:textId="77777777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5026E" w14:textId="77777777" w:rsidR="00AF0BD1" w:rsidRDefault="00AF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FBF2" w14:textId="77777777" w:rsidR="00AF0BD1" w:rsidRDefault="00AF0BD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03F6A" w14:textId="77777777" w:rsidR="00AF0BD1" w:rsidRDefault="00AF0BD1">
            <w:pPr>
              <w:jc w:val="center"/>
              <w:rPr>
                <w:sz w:val="22"/>
                <w:szCs w:val="22"/>
              </w:rPr>
            </w:pPr>
          </w:p>
        </w:tc>
      </w:tr>
      <w:tr w:rsidR="00AF0BD1" w14:paraId="54843A55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74ACE0" w14:textId="77777777" w:rsidR="00AF0BD1" w:rsidRDefault="00AF2D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C18BF47" w14:textId="77777777" w:rsidR="00AF0BD1" w:rsidRDefault="00AF0BD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6EDF95" w14:textId="77777777" w:rsidR="00AF0BD1" w:rsidRDefault="00AF2D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6FBEBB99" w14:textId="77777777" w:rsidR="00AF0BD1" w:rsidRDefault="00AF0BD1">
      <w:pPr>
        <w:rPr>
          <w:sz w:val="22"/>
          <w:szCs w:val="22"/>
        </w:rPr>
      </w:pPr>
    </w:p>
    <w:sectPr w:rsidR="00AF0BD1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24651" w14:textId="77777777" w:rsidR="008732C2" w:rsidRDefault="008732C2">
      <w:r>
        <w:separator/>
      </w:r>
    </w:p>
  </w:endnote>
  <w:endnote w:type="continuationSeparator" w:id="0">
    <w:p w14:paraId="7F911631" w14:textId="77777777" w:rsidR="008732C2" w:rsidRDefault="0087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19A1C" w14:textId="77777777" w:rsidR="008732C2" w:rsidRDefault="008732C2">
      <w:r>
        <w:separator/>
      </w:r>
    </w:p>
  </w:footnote>
  <w:footnote w:type="continuationSeparator" w:id="0">
    <w:p w14:paraId="28E581A4" w14:textId="77777777" w:rsidR="008732C2" w:rsidRDefault="0087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LG66s182+wPPu7FzCk55OtU+IAG2b0q1S+PjB9DmAkN5MFtCran78/YUR+00NvxtMp6t/wkBLIcWcm2pXI1ovQ==" w:salt="M1nwv3iN99PetMhjluQeQ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3DE"/>
    <w:rsid w:val="003633DE"/>
    <w:rsid w:val="006C79EA"/>
    <w:rsid w:val="008732C2"/>
    <w:rsid w:val="009427DF"/>
    <w:rsid w:val="00952AB0"/>
    <w:rsid w:val="00AF0BD1"/>
    <w:rsid w:val="00AF2D4D"/>
    <w:rsid w:val="00BF067F"/>
    <w:rsid w:val="00CA557D"/>
    <w:rsid w:val="00DA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92623E"/>
  <w15:docId w15:val="{0DE29BE8-D63F-4D1D-A5AE-52205D3E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30"/>
      <w:szCs w:val="3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aretov.GAI\Desktop\174920000000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1749200000001.dotx</Template>
  <TotalTime>2</TotalTime>
  <Pages>1</Pages>
  <Words>278</Words>
  <Characters>1587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В. Филаретов</dc:creator>
  <cp:lastModifiedBy>Микаел Кочканян</cp:lastModifiedBy>
  <cp:revision>3</cp:revision>
  <cp:lastPrinted>2016-02-20T11:30:00Z</cp:lastPrinted>
  <dcterms:created xsi:type="dcterms:W3CDTF">2019-12-08T08:07:00Z</dcterms:created>
  <dcterms:modified xsi:type="dcterms:W3CDTF">2019-12-09T12:44:00Z</dcterms:modified>
</cp:coreProperties>
</file>